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532" w:rsidRPr="00046A93" w:rsidRDefault="00F87532" w:rsidP="00B25128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046A93">
        <w:rPr>
          <w:b/>
          <w:bCs/>
          <w:color w:val="008FC8"/>
          <w:sz w:val="28"/>
          <w:szCs w:val="28"/>
        </w:rPr>
        <w:t>Практическое задание 1</w:t>
      </w:r>
    </w:p>
    <w:p w:rsidR="00F87532" w:rsidRPr="00DC6AA6" w:rsidRDefault="00F87532" w:rsidP="0094153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–Подготовительный</w:t>
      </w:r>
      <w:r w:rsidRPr="00DC6AA6">
        <w:rPr>
          <w:sz w:val="28"/>
          <w:szCs w:val="28"/>
        </w:rPr>
        <w:t xml:space="preserve"> этап</w:t>
      </w:r>
    </w:p>
    <w:p w:rsidR="00F87532" w:rsidRPr="003B5260" w:rsidRDefault="00F87532" w:rsidP="00942A5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Задание. Подготовить и</w:t>
      </w:r>
      <w:r w:rsidRPr="00942A5E">
        <w:rPr>
          <w:b/>
          <w:sz w:val="28"/>
          <w:szCs w:val="28"/>
        </w:rPr>
        <w:t>ндивидуальный график (план) проведения практики</w:t>
      </w:r>
      <w:r>
        <w:rPr>
          <w:b/>
          <w:sz w:val="28"/>
          <w:szCs w:val="28"/>
        </w:rPr>
        <w:t xml:space="preserve"> и согласовать с руководителем от организации.</w:t>
      </w:r>
    </w:p>
    <w:p w:rsidR="00F87532" w:rsidRPr="003B5260" w:rsidRDefault="00F87532" w:rsidP="00942A5E">
      <w:pPr>
        <w:spacing w:line="360" w:lineRule="auto"/>
        <w:jc w:val="both"/>
        <w:rPr>
          <w:b/>
          <w:sz w:val="28"/>
          <w:szCs w:val="28"/>
        </w:rPr>
      </w:pPr>
    </w:p>
    <w:p w:rsidR="00F87532" w:rsidRPr="003B5260" w:rsidRDefault="00F87532" w:rsidP="00942A5E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F87532" w:rsidRPr="00AD1388" w:rsidRDefault="00F87532" w:rsidP="007B2459">
      <w:pPr>
        <w:pStyle w:val="ListParagraph"/>
        <w:numPr>
          <w:ilvl w:val="0"/>
          <w:numId w:val="42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Pr="002B2EF6">
        <w:rPr>
          <w:bCs/>
          <w:sz w:val="28"/>
          <w:szCs w:val="28"/>
        </w:rPr>
        <w:t xml:space="preserve"> индивидуальный график (план)практики, </w:t>
      </w:r>
      <w:r>
        <w:rPr>
          <w:bCs/>
          <w:sz w:val="28"/>
          <w:szCs w:val="28"/>
        </w:rPr>
        <w:t>на основании:</w:t>
      </w:r>
    </w:p>
    <w:p w:rsidR="00F87532" w:rsidRPr="00AD1388" w:rsidRDefault="00F87532" w:rsidP="007B2459">
      <w:pPr>
        <w:pStyle w:val="ListParagraph"/>
        <w:numPr>
          <w:ilvl w:val="0"/>
          <w:numId w:val="48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общего рабочего графика (плана) проведения практики;</w:t>
      </w:r>
    </w:p>
    <w:p w:rsidR="00F87532" w:rsidRPr="00AD1388" w:rsidRDefault="00F87532" w:rsidP="007B2459">
      <w:pPr>
        <w:pStyle w:val="ListParagraph"/>
        <w:numPr>
          <w:ilvl w:val="0"/>
          <w:numId w:val="48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 xml:space="preserve">выбранной </w:t>
      </w:r>
      <w:r w:rsidRPr="00AD1388">
        <w:rPr>
          <w:sz w:val="28"/>
          <w:szCs w:val="28"/>
        </w:rPr>
        <w:t>профильной организации</w:t>
      </w:r>
      <w:r>
        <w:rPr>
          <w:sz w:val="28"/>
          <w:szCs w:val="28"/>
        </w:rPr>
        <w:t>;</w:t>
      </w:r>
    </w:p>
    <w:p w:rsidR="00F87532" w:rsidRPr="00AD1388" w:rsidRDefault="00F87532" w:rsidP="007B2459">
      <w:pPr>
        <w:pStyle w:val="ListParagraph"/>
        <w:numPr>
          <w:ilvl w:val="0"/>
          <w:numId w:val="48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практических заданий, размещенных в учебном курсе.</w:t>
      </w:r>
    </w:p>
    <w:p w:rsidR="00F87532" w:rsidRPr="00A63E55" w:rsidRDefault="00F87532" w:rsidP="00031CAF">
      <w:r>
        <w:rPr>
          <w:rFonts w:ascii="Calibri" w:hAnsi="Calibri" w:cs="Calibri"/>
          <w:bCs/>
        </w:rPr>
        <w:br w:type="page"/>
      </w:r>
    </w:p>
    <w:p w:rsidR="00F87532" w:rsidRDefault="00F87532" w:rsidP="007B2459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F87532" w:rsidRPr="00B75B26" w:rsidRDefault="00F87532" w:rsidP="007B2459">
      <w:pPr>
        <w:jc w:val="center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9345"/>
      </w:tblGrid>
      <w:tr w:rsidR="00F87532" w:rsidRPr="00703153" w:rsidTr="009D72AE">
        <w:tc>
          <w:tcPr>
            <w:tcW w:w="9345" w:type="dxa"/>
            <w:tcBorders>
              <w:bottom w:val="single" w:sz="4" w:space="0" w:color="7F7F7F"/>
              <w:right w:val="nil"/>
            </w:tcBorders>
          </w:tcPr>
          <w:p w:rsidR="00F87532" w:rsidRPr="009D72AE" w:rsidRDefault="00F87532" w:rsidP="00652326">
            <w:pPr>
              <w:rPr>
                <w:b/>
                <w:bCs/>
                <w:caps/>
                <w:sz w:val="28"/>
                <w:szCs w:val="28"/>
                <w:lang w:eastAsia="en-US"/>
              </w:rPr>
            </w:pPr>
          </w:p>
        </w:tc>
      </w:tr>
    </w:tbl>
    <w:p w:rsidR="00F87532" w:rsidRDefault="00F87532" w:rsidP="007B2459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F87532" w:rsidRDefault="00F87532" w:rsidP="007B2459">
      <w:pPr>
        <w:jc w:val="center"/>
        <w:rPr>
          <w:sz w:val="28"/>
          <w:szCs w:val="28"/>
          <w:vertAlign w:val="superscript"/>
        </w:rPr>
      </w:pPr>
    </w:p>
    <w:tbl>
      <w:tblPr>
        <w:tblpPr w:leftFromText="180" w:rightFromText="180" w:vertAnchor="text" w:horzAnchor="page" w:tblpX="3766" w:tblpY="-41"/>
        <w:tblW w:w="0" w:type="auto"/>
        <w:tblLook w:val="00A0"/>
      </w:tblPr>
      <w:tblGrid>
        <w:gridCol w:w="6236"/>
      </w:tblGrid>
      <w:tr w:rsidR="00F87532" w:rsidRPr="00703153" w:rsidTr="009D72AE">
        <w:tc>
          <w:tcPr>
            <w:tcW w:w="6236" w:type="dxa"/>
            <w:tcBorders>
              <w:bottom w:val="single" w:sz="4" w:space="0" w:color="7F7F7F"/>
              <w:right w:val="nil"/>
            </w:tcBorders>
          </w:tcPr>
          <w:p w:rsidR="00F87532" w:rsidRPr="009D72AE" w:rsidRDefault="00F87532" w:rsidP="009D72AE">
            <w:pPr>
              <w:rPr>
                <w:b/>
                <w:bCs/>
                <w:caps/>
                <w:sz w:val="28"/>
                <w:szCs w:val="28"/>
                <w:lang w:eastAsia="en-US"/>
              </w:rPr>
            </w:pPr>
          </w:p>
        </w:tc>
      </w:tr>
    </w:tbl>
    <w:p w:rsidR="00F87532" w:rsidRPr="00863E24" w:rsidRDefault="00F87532" w:rsidP="007B2459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pPr w:leftFromText="180" w:rightFromText="180" w:vertAnchor="text" w:horzAnchor="page" w:tblpX="2821" w:tblpY="-26"/>
        <w:tblW w:w="0" w:type="auto"/>
        <w:tblLook w:val="00A0"/>
      </w:tblPr>
      <w:tblGrid>
        <w:gridCol w:w="1701"/>
        <w:gridCol w:w="1701"/>
      </w:tblGrid>
      <w:tr w:rsidR="00F87532" w:rsidRPr="00B70051" w:rsidTr="009D72AE">
        <w:tc>
          <w:tcPr>
            <w:tcW w:w="1701" w:type="dxa"/>
            <w:tcBorders>
              <w:bottom w:val="single" w:sz="4" w:space="0" w:color="7F7F7F"/>
              <w:right w:val="nil"/>
            </w:tcBorders>
            <w:shd w:val="clear" w:color="auto" w:fill="FFFFFF"/>
          </w:tcPr>
          <w:p w:rsidR="00F87532" w:rsidRPr="009D72AE" w:rsidRDefault="00F87532" w:rsidP="009D72AE">
            <w:pPr>
              <w:rPr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7F7F7F"/>
            </w:tcBorders>
            <w:shd w:val="clear" w:color="auto" w:fill="FFFFFF"/>
          </w:tcPr>
          <w:p w:rsidR="00F87532" w:rsidRPr="009D72AE" w:rsidRDefault="00F87532" w:rsidP="009D72AE">
            <w:pPr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</w:tbl>
    <w:p w:rsidR="00F87532" w:rsidRPr="004763CE" w:rsidRDefault="00F87532" w:rsidP="007B2459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</w:p>
    <w:p w:rsidR="00F87532" w:rsidRDefault="00F87532" w:rsidP="007B2459">
      <w:pPr>
        <w:jc w:val="center"/>
        <w:rPr>
          <w:sz w:val="28"/>
          <w:szCs w:val="28"/>
        </w:rPr>
      </w:pPr>
    </w:p>
    <w:p w:rsidR="00F87532" w:rsidRPr="00B70051" w:rsidRDefault="00F87532" w:rsidP="007B2459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tblLook w:val="00A0"/>
      </w:tblPr>
      <w:tblGrid>
        <w:gridCol w:w="2689"/>
        <w:gridCol w:w="1842"/>
        <w:gridCol w:w="2694"/>
        <w:gridCol w:w="2703"/>
      </w:tblGrid>
      <w:tr w:rsidR="00F87532" w:rsidRPr="00C07200" w:rsidTr="00652326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652326">
            <w:pPr>
              <w:jc w:val="center"/>
              <w:rPr>
                <w:b/>
                <w:bCs/>
                <w:color w:val="000000"/>
              </w:rPr>
            </w:pPr>
            <w:r w:rsidRPr="00C07200">
              <w:rPr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652326">
            <w:pPr>
              <w:jc w:val="center"/>
              <w:rPr>
                <w:b/>
                <w:bCs/>
                <w:color w:val="000000"/>
              </w:rPr>
            </w:pPr>
            <w:r w:rsidRPr="00C07200">
              <w:rPr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652326">
            <w:pPr>
              <w:jc w:val="center"/>
              <w:rPr>
                <w:b/>
                <w:bCs/>
                <w:color w:val="000000"/>
              </w:rPr>
            </w:pPr>
            <w:r w:rsidRPr="00C07200">
              <w:rPr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652326">
            <w:pPr>
              <w:jc w:val="center"/>
              <w:rPr>
                <w:b/>
                <w:bCs/>
                <w:color w:val="000000"/>
              </w:rPr>
            </w:pPr>
            <w:r w:rsidRPr="00C07200">
              <w:rPr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F87532" w:rsidRPr="00C07200" w:rsidTr="0048082C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652326">
            <w:r w:rsidRPr="00C07200">
              <w:t>Оформлениеи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652326">
            <w:pPr>
              <w:rPr>
                <w:color w:val="000000"/>
              </w:rPr>
            </w:pPr>
            <w:r>
              <w:rPr>
                <w:color w:val="000000"/>
              </w:rPr>
              <w:t>Апрель 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7532" w:rsidRPr="00874811" w:rsidRDefault="00F87532" w:rsidP="00652527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874811">
              <w:rPr>
                <w:bCs/>
                <w:sz w:val="28"/>
                <w:szCs w:val="28"/>
              </w:rPr>
              <w:t>1. Проанализировать характеристику ООО Инвестстрой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652326">
            <w:pPr>
              <w:rPr>
                <w:color w:val="000000"/>
              </w:rPr>
            </w:pPr>
          </w:p>
        </w:tc>
      </w:tr>
      <w:tr w:rsidR="00F87532" w:rsidRPr="00C07200" w:rsidTr="0048082C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r w:rsidRPr="00C07200"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pPr>
              <w:rPr>
                <w:color w:val="000000"/>
              </w:rPr>
            </w:pPr>
            <w:r>
              <w:rPr>
                <w:color w:val="000000"/>
              </w:rPr>
              <w:t>Апрель 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7532" w:rsidRPr="00874811" w:rsidRDefault="00F87532" w:rsidP="00031CAF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874811">
              <w:rPr>
                <w:bCs/>
                <w:sz w:val="28"/>
                <w:szCs w:val="28"/>
              </w:rPr>
              <w:t>2. Проанализировать финансовых показателей ООО Инвестстрой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/>
        </w:tc>
      </w:tr>
      <w:tr w:rsidR="00F87532" w:rsidRPr="004763CE" w:rsidTr="0048082C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r w:rsidRPr="00C07200"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pPr>
              <w:rPr>
                <w:color w:val="000000"/>
              </w:rPr>
            </w:pPr>
            <w:r>
              <w:rPr>
                <w:color w:val="000000"/>
              </w:rPr>
              <w:t>Апрель 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7532" w:rsidRPr="00874811" w:rsidRDefault="00F87532" w:rsidP="00031CAF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874811">
              <w:rPr>
                <w:bCs/>
                <w:sz w:val="28"/>
                <w:szCs w:val="28"/>
              </w:rPr>
              <w:t>3. Оценить недостатков финансовой деятельности предприятия ООО Инвестстрой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/>
        </w:tc>
      </w:tr>
      <w:tr w:rsidR="00F87532" w:rsidRPr="004763CE" w:rsidTr="0048082C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r w:rsidRPr="00C07200"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pPr>
              <w:rPr>
                <w:color w:val="000000"/>
              </w:rPr>
            </w:pPr>
            <w:r>
              <w:rPr>
                <w:color w:val="000000"/>
              </w:rPr>
              <w:t>Апрель 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7532" w:rsidRPr="00874811" w:rsidRDefault="00F87532" w:rsidP="00031CAF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874811">
              <w:rPr>
                <w:bCs/>
                <w:sz w:val="28"/>
                <w:szCs w:val="28"/>
              </w:rPr>
              <w:t>4. Предложить пути совершенствования финансовой деятельности предприятия ООО Инвестстрой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/>
        </w:tc>
      </w:tr>
      <w:tr w:rsidR="00F87532" w:rsidRPr="00C07200" w:rsidTr="0048082C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r w:rsidRPr="00C07200"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>
            <w:pPr>
              <w:rPr>
                <w:color w:val="000000"/>
              </w:rPr>
            </w:pPr>
            <w:r>
              <w:rPr>
                <w:color w:val="000000"/>
              </w:rPr>
              <w:t>Апрель 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7532" w:rsidRPr="00874811" w:rsidRDefault="00F87532" w:rsidP="00031CAF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874811">
              <w:rPr>
                <w:bCs/>
                <w:sz w:val="28"/>
                <w:szCs w:val="28"/>
              </w:rPr>
              <w:t>5. Оценить эффективности предложенных мероприятий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7532" w:rsidRPr="00C07200" w:rsidRDefault="00F87532" w:rsidP="00031CAF"/>
        </w:tc>
      </w:tr>
    </w:tbl>
    <w:p w:rsidR="00F87532" w:rsidRPr="004763CE" w:rsidRDefault="00F87532" w:rsidP="007B2459">
      <w:pPr>
        <w:rPr>
          <w:caps/>
          <w:sz w:val="28"/>
          <w:szCs w:val="28"/>
        </w:rPr>
      </w:pPr>
    </w:p>
    <w:p w:rsidR="00F87532" w:rsidRDefault="00F87532" w:rsidP="007B2459">
      <w:pPr>
        <w:rPr>
          <w:sz w:val="28"/>
          <w:szCs w:val="28"/>
        </w:rPr>
      </w:pPr>
      <w:bookmarkStart w:id="0" w:name="_Toc443239602"/>
      <w:bookmarkStart w:id="1" w:name="_Toc443289568"/>
      <w:bookmarkStart w:id="2" w:name="_Toc443296367"/>
    </w:p>
    <w:p w:rsidR="00F87532" w:rsidRDefault="00F87532" w:rsidP="007B2459">
      <w:pPr>
        <w:rPr>
          <w:sz w:val="28"/>
          <w:szCs w:val="28"/>
        </w:rPr>
      </w:pPr>
    </w:p>
    <w:bookmarkEnd w:id="0"/>
    <w:bookmarkEnd w:id="1"/>
    <w:bookmarkEnd w:id="2"/>
    <w:p w:rsidR="00F87532" w:rsidRDefault="00F87532" w:rsidP="007B2459"/>
    <w:p w:rsidR="00F87532" w:rsidRDefault="00F87532" w:rsidP="007B2459">
      <w:pPr>
        <w:rPr>
          <w:b/>
          <w:bCs/>
          <w:color w:val="365F91"/>
          <w:sz w:val="28"/>
          <w:szCs w:val="28"/>
        </w:rPr>
      </w:pPr>
      <w:bookmarkStart w:id="3" w:name="_GoBack"/>
      <w:bookmarkEnd w:id="3"/>
    </w:p>
    <w:sectPr w:rsidR="00F87532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532" w:rsidRDefault="00F87532">
      <w:r>
        <w:separator/>
      </w:r>
    </w:p>
  </w:endnote>
  <w:endnote w:type="continuationSeparator" w:id="1">
    <w:p w:rsidR="00F87532" w:rsidRDefault="00F875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532" w:rsidRDefault="00F87532">
      <w:r>
        <w:separator/>
      </w:r>
    </w:p>
  </w:footnote>
  <w:footnote w:type="continuationSeparator" w:id="1">
    <w:p w:rsidR="00F87532" w:rsidRDefault="00F875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468BB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C506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6D0A5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1C65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630F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52C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2A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445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0A8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366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B22BD"/>
    <w:multiLevelType w:val="multilevel"/>
    <w:tmpl w:val="D1A431F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1">
    <w:nsid w:val="048F2343"/>
    <w:multiLevelType w:val="hybridMultilevel"/>
    <w:tmpl w:val="BF5A788A"/>
    <w:lvl w:ilvl="0" w:tplc="D7B4A3E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135301E3"/>
    <w:multiLevelType w:val="multilevel"/>
    <w:tmpl w:val="084EECF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>
    <w:nsid w:val="150B0543"/>
    <w:multiLevelType w:val="hybridMultilevel"/>
    <w:tmpl w:val="313C4BB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1A7125BF"/>
    <w:multiLevelType w:val="hybridMultilevel"/>
    <w:tmpl w:val="A49EE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920097"/>
    <w:multiLevelType w:val="hybridMultilevel"/>
    <w:tmpl w:val="ADECAD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C6C0750"/>
    <w:multiLevelType w:val="hybridMultilevel"/>
    <w:tmpl w:val="1DD6F8A2"/>
    <w:lvl w:ilvl="0" w:tplc="C0A8A6B6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9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>
    <w:nsid w:val="23315041"/>
    <w:multiLevelType w:val="hybridMultilevel"/>
    <w:tmpl w:val="FEAA7784"/>
    <w:lvl w:ilvl="0" w:tplc="9F5055E0">
      <w:start w:val="1"/>
      <w:numFmt w:val="decimal"/>
      <w:lvlText w:val="%1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1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26820557"/>
    <w:multiLevelType w:val="hybridMultilevel"/>
    <w:tmpl w:val="29BEE188"/>
    <w:lvl w:ilvl="0" w:tplc="99D63FB6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9684D130">
      <w:start w:val="1"/>
      <w:numFmt w:val="decimal"/>
      <w:lvlText w:val="%2."/>
      <w:lvlJc w:val="left"/>
      <w:pPr>
        <w:ind w:left="2689" w:hanging="12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28F61AB7"/>
    <w:multiLevelType w:val="hybridMultilevel"/>
    <w:tmpl w:val="2BACE39C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2F173BAE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7">
    <w:nsid w:val="304B5D12"/>
    <w:multiLevelType w:val="hybridMultilevel"/>
    <w:tmpl w:val="7056287E"/>
    <w:lvl w:ilvl="0" w:tplc="0D7CB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8">
    <w:nsid w:val="30AA3699"/>
    <w:multiLevelType w:val="hybridMultilevel"/>
    <w:tmpl w:val="05A4B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20951EF"/>
    <w:multiLevelType w:val="hybridMultilevel"/>
    <w:tmpl w:val="401E323A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341D68ED"/>
    <w:multiLevelType w:val="hybridMultilevel"/>
    <w:tmpl w:val="1C7C065A"/>
    <w:lvl w:ilvl="0" w:tplc="FA88C92A">
      <w:start w:val="1"/>
      <w:numFmt w:val="decimal"/>
      <w:lvlText w:val="%1."/>
      <w:lvlJc w:val="left"/>
      <w:pPr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3E365294"/>
    <w:multiLevelType w:val="hybridMultilevel"/>
    <w:tmpl w:val="70165B36"/>
    <w:lvl w:ilvl="0" w:tplc="236EA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233564A"/>
    <w:multiLevelType w:val="hybridMultilevel"/>
    <w:tmpl w:val="14DEC6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9674A46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4">
    <w:nsid w:val="4A4325BB"/>
    <w:multiLevelType w:val="hybridMultilevel"/>
    <w:tmpl w:val="6F466F1A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4AE61AAC"/>
    <w:multiLevelType w:val="hybridMultilevel"/>
    <w:tmpl w:val="D55A7032"/>
    <w:lvl w:ilvl="0" w:tplc="9684D130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36">
    <w:nsid w:val="50120A94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7">
    <w:nsid w:val="52277550"/>
    <w:multiLevelType w:val="hybridMultilevel"/>
    <w:tmpl w:val="3EDA91A0"/>
    <w:lvl w:ilvl="0" w:tplc="3E58414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59C4725E"/>
    <w:multiLevelType w:val="hybridMultilevel"/>
    <w:tmpl w:val="8EB2BE28"/>
    <w:lvl w:ilvl="0" w:tplc="0EA6793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9">
    <w:nsid w:val="5A401ED6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0">
    <w:nsid w:val="5B812069"/>
    <w:multiLevelType w:val="hybridMultilevel"/>
    <w:tmpl w:val="7418379A"/>
    <w:lvl w:ilvl="0" w:tplc="2E2C9DB2">
      <w:start w:val="1"/>
      <w:numFmt w:val="decimal"/>
      <w:lvlText w:val="%1."/>
      <w:lvlJc w:val="left"/>
      <w:pPr>
        <w:ind w:left="1834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5E4C65F7"/>
    <w:multiLevelType w:val="hybridMultilevel"/>
    <w:tmpl w:val="CA62B054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0F60847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3">
    <w:nsid w:val="62BE7139"/>
    <w:multiLevelType w:val="hybridMultilevel"/>
    <w:tmpl w:val="9B3CE2DE"/>
    <w:lvl w:ilvl="0" w:tplc="A76C601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4">
    <w:nsid w:val="673F31DF"/>
    <w:multiLevelType w:val="hybridMultilevel"/>
    <w:tmpl w:val="F606CE98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7DB7D30"/>
    <w:multiLevelType w:val="hybridMultilevel"/>
    <w:tmpl w:val="D208FD62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>
    <w:nsid w:val="6A311D5D"/>
    <w:multiLevelType w:val="multilevel"/>
    <w:tmpl w:val="8578E2E2"/>
    <w:lvl w:ilvl="0">
      <w:start w:val="1"/>
      <w:numFmt w:val="none"/>
      <w:lvlText w:val="3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3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7">
    <w:nsid w:val="6C874482"/>
    <w:multiLevelType w:val="hybridMultilevel"/>
    <w:tmpl w:val="F92CB2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8"/>
  </w:num>
  <w:num w:numId="12">
    <w:abstractNumId w:val="18"/>
  </w:num>
  <w:num w:numId="13">
    <w:abstractNumId w:val="41"/>
  </w:num>
  <w:num w:numId="14">
    <w:abstractNumId w:val="29"/>
  </w:num>
  <w:num w:numId="15">
    <w:abstractNumId w:val="34"/>
  </w:num>
  <w:num w:numId="16">
    <w:abstractNumId w:val="45"/>
  </w:num>
  <w:num w:numId="17">
    <w:abstractNumId w:val="23"/>
  </w:num>
  <w:num w:numId="18">
    <w:abstractNumId w:val="17"/>
  </w:num>
  <w:num w:numId="19">
    <w:abstractNumId w:val="28"/>
  </w:num>
  <w:num w:numId="20">
    <w:abstractNumId w:val="47"/>
  </w:num>
  <w:num w:numId="21">
    <w:abstractNumId w:val="33"/>
  </w:num>
  <w:num w:numId="22">
    <w:abstractNumId w:val="44"/>
  </w:num>
  <w:num w:numId="23">
    <w:abstractNumId w:val="26"/>
  </w:num>
  <w:num w:numId="24">
    <w:abstractNumId w:val="42"/>
  </w:num>
  <w:num w:numId="25">
    <w:abstractNumId w:val="10"/>
  </w:num>
  <w:num w:numId="26">
    <w:abstractNumId w:val="13"/>
  </w:num>
  <w:num w:numId="27">
    <w:abstractNumId w:val="43"/>
  </w:num>
  <w:num w:numId="28">
    <w:abstractNumId w:val="30"/>
  </w:num>
  <w:num w:numId="29">
    <w:abstractNumId w:val="24"/>
  </w:num>
  <w:num w:numId="30">
    <w:abstractNumId w:val="46"/>
  </w:num>
  <w:num w:numId="31">
    <w:abstractNumId w:val="22"/>
  </w:num>
  <w:num w:numId="32">
    <w:abstractNumId w:val="35"/>
  </w:num>
  <w:num w:numId="33">
    <w:abstractNumId w:val="40"/>
  </w:num>
  <w:num w:numId="34">
    <w:abstractNumId w:val="16"/>
  </w:num>
  <w:num w:numId="35">
    <w:abstractNumId w:val="12"/>
  </w:num>
  <w:num w:numId="36">
    <w:abstractNumId w:val="37"/>
  </w:num>
  <w:num w:numId="37">
    <w:abstractNumId w:val="14"/>
  </w:num>
  <w:num w:numId="38">
    <w:abstractNumId w:val="32"/>
  </w:num>
  <w:num w:numId="39">
    <w:abstractNumId w:val="15"/>
  </w:num>
  <w:num w:numId="40">
    <w:abstractNumId w:val="31"/>
  </w:num>
  <w:num w:numId="41">
    <w:abstractNumId w:val="11"/>
  </w:num>
  <w:num w:numId="42">
    <w:abstractNumId w:val="19"/>
  </w:num>
  <w:num w:numId="43">
    <w:abstractNumId w:val="25"/>
  </w:num>
  <w:num w:numId="44">
    <w:abstractNumId w:val="36"/>
  </w:num>
  <w:num w:numId="45">
    <w:abstractNumId w:val="38"/>
  </w:num>
  <w:num w:numId="46">
    <w:abstractNumId w:val="27"/>
  </w:num>
  <w:num w:numId="47">
    <w:abstractNumId w:val="39"/>
  </w:num>
  <w:num w:numId="48">
    <w:abstractNumId w:val="21"/>
  </w:num>
  <w:num w:numId="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669E"/>
    <w:rsid w:val="00003DD0"/>
    <w:rsid w:val="000237A7"/>
    <w:rsid w:val="00031CAF"/>
    <w:rsid w:val="00033275"/>
    <w:rsid w:val="00040D47"/>
    <w:rsid w:val="00046A93"/>
    <w:rsid w:val="00051447"/>
    <w:rsid w:val="000535A3"/>
    <w:rsid w:val="00064E14"/>
    <w:rsid w:val="00072D03"/>
    <w:rsid w:val="00080319"/>
    <w:rsid w:val="000860D3"/>
    <w:rsid w:val="000A19A6"/>
    <w:rsid w:val="000A2C66"/>
    <w:rsid w:val="000B388F"/>
    <w:rsid w:val="000E3A13"/>
    <w:rsid w:val="0011234D"/>
    <w:rsid w:val="0011695E"/>
    <w:rsid w:val="00126A47"/>
    <w:rsid w:val="0013574D"/>
    <w:rsid w:val="00143936"/>
    <w:rsid w:val="0015445A"/>
    <w:rsid w:val="00172363"/>
    <w:rsid w:val="00177119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1E02"/>
    <w:rsid w:val="0023483D"/>
    <w:rsid w:val="0024647B"/>
    <w:rsid w:val="00252A02"/>
    <w:rsid w:val="00262F54"/>
    <w:rsid w:val="00263D89"/>
    <w:rsid w:val="002645F3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F2A96"/>
    <w:rsid w:val="00322F3C"/>
    <w:rsid w:val="00324A5A"/>
    <w:rsid w:val="0033582C"/>
    <w:rsid w:val="00341DA3"/>
    <w:rsid w:val="003461C2"/>
    <w:rsid w:val="0035342A"/>
    <w:rsid w:val="00356E86"/>
    <w:rsid w:val="003931B8"/>
    <w:rsid w:val="003936F0"/>
    <w:rsid w:val="003A5C94"/>
    <w:rsid w:val="003B5260"/>
    <w:rsid w:val="003C4D75"/>
    <w:rsid w:val="003D1ED1"/>
    <w:rsid w:val="003D7B3D"/>
    <w:rsid w:val="003E237F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763CE"/>
    <w:rsid w:val="0048082C"/>
    <w:rsid w:val="00482674"/>
    <w:rsid w:val="0048679A"/>
    <w:rsid w:val="004A16D3"/>
    <w:rsid w:val="004A53FE"/>
    <w:rsid w:val="004C2C8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759A"/>
    <w:rsid w:val="005310CF"/>
    <w:rsid w:val="00542B9F"/>
    <w:rsid w:val="005444D7"/>
    <w:rsid w:val="00563AF1"/>
    <w:rsid w:val="00572886"/>
    <w:rsid w:val="00595A2C"/>
    <w:rsid w:val="005A2ADE"/>
    <w:rsid w:val="005A66A8"/>
    <w:rsid w:val="005B5478"/>
    <w:rsid w:val="005F274F"/>
    <w:rsid w:val="005F76C1"/>
    <w:rsid w:val="006036CD"/>
    <w:rsid w:val="0061623D"/>
    <w:rsid w:val="0062143A"/>
    <w:rsid w:val="00637A9B"/>
    <w:rsid w:val="0064231A"/>
    <w:rsid w:val="00652326"/>
    <w:rsid w:val="00652527"/>
    <w:rsid w:val="00671EC1"/>
    <w:rsid w:val="006771C7"/>
    <w:rsid w:val="006928A8"/>
    <w:rsid w:val="006A269E"/>
    <w:rsid w:val="006A4081"/>
    <w:rsid w:val="006B38CA"/>
    <w:rsid w:val="006B7F6E"/>
    <w:rsid w:val="006C71AB"/>
    <w:rsid w:val="006D1067"/>
    <w:rsid w:val="006D391D"/>
    <w:rsid w:val="006F3684"/>
    <w:rsid w:val="006F617B"/>
    <w:rsid w:val="00703153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3FCB"/>
    <w:rsid w:val="00785824"/>
    <w:rsid w:val="007920F7"/>
    <w:rsid w:val="007957BB"/>
    <w:rsid w:val="007A0925"/>
    <w:rsid w:val="007B09E4"/>
    <w:rsid w:val="007B2459"/>
    <w:rsid w:val="007D5A1D"/>
    <w:rsid w:val="007E3C40"/>
    <w:rsid w:val="007F51AE"/>
    <w:rsid w:val="007F763B"/>
    <w:rsid w:val="00804B62"/>
    <w:rsid w:val="00825B45"/>
    <w:rsid w:val="00842BC8"/>
    <w:rsid w:val="008433D4"/>
    <w:rsid w:val="0085397C"/>
    <w:rsid w:val="00863E24"/>
    <w:rsid w:val="00874811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1535"/>
    <w:rsid w:val="00942A39"/>
    <w:rsid w:val="00942A5E"/>
    <w:rsid w:val="00957006"/>
    <w:rsid w:val="009648A1"/>
    <w:rsid w:val="0096775C"/>
    <w:rsid w:val="00975A9F"/>
    <w:rsid w:val="00975CFB"/>
    <w:rsid w:val="009862AA"/>
    <w:rsid w:val="00994EAB"/>
    <w:rsid w:val="009A293F"/>
    <w:rsid w:val="009D2B2A"/>
    <w:rsid w:val="009D72AE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AF30D2"/>
    <w:rsid w:val="00B04896"/>
    <w:rsid w:val="00B12BCB"/>
    <w:rsid w:val="00B17AAD"/>
    <w:rsid w:val="00B20ADE"/>
    <w:rsid w:val="00B25128"/>
    <w:rsid w:val="00B31962"/>
    <w:rsid w:val="00B35110"/>
    <w:rsid w:val="00B36086"/>
    <w:rsid w:val="00B47264"/>
    <w:rsid w:val="00B52E03"/>
    <w:rsid w:val="00B61EA9"/>
    <w:rsid w:val="00B70051"/>
    <w:rsid w:val="00B75B26"/>
    <w:rsid w:val="00B8283C"/>
    <w:rsid w:val="00B973F6"/>
    <w:rsid w:val="00BB4B10"/>
    <w:rsid w:val="00BB5A94"/>
    <w:rsid w:val="00BD6E7E"/>
    <w:rsid w:val="00BD7A16"/>
    <w:rsid w:val="00BE0CA8"/>
    <w:rsid w:val="00BE1744"/>
    <w:rsid w:val="00BE4E36"/>
    <w:rsid w:val="00BF2F30"/>
    <w:rsid w:val="00C070D2"/>
    <w:rsid w:val="00C07200"/>
    <w:rsid w:val="00C20DD4"/>
    <w:rsid w:val="00C22AB7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577C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03"/>
    <w:rsid w:val="00DB5CA3"/>
    <w:rsid w:val="00DC16D3"/>
    <w:rsid w:val="00DC5432"/>
    <w:rsid w:val="00DC6AA6"/>
    <w:rsid w:val="00DD14F7"/>
    <w:rsid w:val="00DD6885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720FA"/>
    <w:rsid w:val="00E77D7F"/>
    <w:rsid w:val="00EA1038"/>
    <w:rsid w:val="00EC2880"/>
    <w:rsid w:val="00ED451E"/>
    <w:rsid w:val="00EE3B1F"/>
    <w:rsid w:val="00EF5FEB"/>
    <w:rsid w:val="00F073C5"/>
    <w:rsid w:val="00F1691D"/>
    <w:rsid w:val="00F16934"/>
    <w:rsid w:val="00F1754A"/>
    <w:rsid w:val="00F2080E"/>
    <w:rsid w:val="00F31FCD"/>
    <w:rsid w:val="00F46A38"/>
    <w:rsid w:val="00F50C62"/>
    <w:rsid w:val="00F707EB"/>
    <w:rsid w:val="00F72168"/>
    <w:rsid w:val="00F80BDA"/>
    <w:rsid w:val="00F81E09"/>
    <w:rsid w:val="00F824E3"/>
    <w:rsid w:val="00F82A9C"/>
    <w:rsid w:val="00F87532"/>
    <w:rsid w:val="00F953FB"/>
    <w:rsid w:val="00FA46BD"/>
    <w:rsid w:val="00FB0BEB"/>
    <w:rsid w:val="00FC053B"/>
    <w:rsid w:val="00FC6058"/>
    <w:rsid w:val="00FD267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A109B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109B2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1">
    <w:name w:val="Абзац списка1"/>
    <w:basedOn w:val="Normal"/>
    <w:uiPriority w:val="99"/>
    <w:rsid w:val="00940C61"/>
    <w:pPr>
      <w:ind w:left="720"/>
    </w:pPr>
  </w:style>
  <w:style w:type="table" w:styleId="TableGrid">
    <w:name w:val="Table Grid"/>
    <w:basedOn w:val="TableNormal"/>
    <w:uiPriority w:val="99"/>
    <w:rsid w:val="00940C61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41DA3"/>
    <w:rPr>
      <w:rFonts w:ascii="Times New Roman" w:hAnsi="Times New Roman" w:cs="Times New Roman"/>
      <w:sz w:val="2"/>
    </w:rPr>
  </w:style>
  <w:style w:type="paragraph" w:styleId="FootnoteText">
    <w:name w:val="footnote text"/>
    <w:basedOn w:val="Normal"/>
    <w:link w:val="FootnoteTextChar"/>
    <w:uiPriority w:val="99"/>
    <w:semiHidden/>
    <w:rsid w:val="00F1754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41DA3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F1754A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41DA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41DA3"/>
    <w:rPr>
      <w:rFonts w:ascii="Times New Roman" w:hAnsi="Times New Roman" w:cs="Times New Roman"/>
      <w:sz w:val="24"/>
      <w:szCs w:val="24"/>
    </w:rPr>
  </w:style>
  <w:style w:type="paragraph" w:customStyle="1" w:styleId="art">
    <w:name w:val="art"/>
    <w:basedOn w:val="Normal"/>
    <w:uiPriority w:val="99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A109B2"/>
    <w:rPr>
      <w:rFonts w:eastAsia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109B2"/>
    <w:rPr>
      <w:rFonts w:ascii="Times New Roman" w:hAnsi="Times New Roman" w:cs="Times New Roman"/>
      <w:b/>
      <w:bCs/>
      <w:sz w:val="32"/>
      <w:szCs w:val="32"/>
    </w:rPr>
  </w:style>
  <w:style w:type="paragraph" w:customStyle="1" w:styleId="Default">
    <w:name w:val="Default"/>
    <w:uiPriority w:val="99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2147A7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4A16D3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4A16D3"/>
    <w:rPr>
      <w:rFonts w:cs="Times New Roman"/>
      <w:color w:val="800080"/>
      <w:u w:val="single"/>
    </w:rPr>
  </w:style>
  <w:style w:type="table" w:customStyle="1" w:styleId="TableGrid0">
    <w:name w:val="TableGrid"/>
    <w:uiPriority w:val="99"/>
    <w:rsid w:val="004C2C8C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rsid w:val="007B2459"/>
    <w:rPr>
      <w:sz w:val="20"/>
      <w:szCs w:val="20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7B2459"/>
    <w:rPr>
      <w:sz w:val="20"/>
      <w:szCs w:val="20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64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3</Pages>
  <Words>170</Words>
  <Characters>971</Characters>
  <Application>Microsoft Office Outlook</Application>
  <DocSecurity>0</DocSecurity>
  <Lines>0</Lines>
  <Paragraphs>0</Paragraphs>
  <ScaleCrop>false</ScaleCrop>
  <Company>RCCE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Shurka</cp:lastModifiedBy>
  <cp:revision>5</cp:revision>
  <dcterms:created xsi:type="dcterms:W3CDTF">2023-01-20T05:52:00Z</dcterms:created>
  <dcterms:modified xsi:type="dcterms:W3CDTF">2024-05-14T18:45:00Z</dcterms:modified>
</cp:coreProperties>
</file>